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99" w:rsidRPr="001F6611" w:rsidRDefault="00993A99" w:rsidP="00794168">
      <w:pPr>
        <w:ind w:left="709" w:firstLine="567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1F6611">
        <w:rPr>
          <w:rFonts w:ascii="Times New Roman" w:hAnsi="Times New Roman"/>
          <w:b/>
          <w:sz w:val="24"/>
          <w:szCs w:val="24"/>
          <w:lang w:val="pt-BR"/>
        </w:rPr>
        <w:t>RELATÓRIO DE ATIVIDADES</w:t>
      </w:r>
    </w:p>
    <w:p w:rsidR="00993A99" w:rsidRPr="001F6611" w:rsidRDefault="00993A99" w:rsidP="001F6611">
      <w:pPr>
        <w:ind w:left="709" w:firstLine="567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1F6611">
        <w:rPr>
          <w:rFonts w:ascii="Times New Roman" w:hAnsi="Times New Roman"/>
          <w:b/>
          <w:sz w:val="24"/>
          <w:szCs w:val="24"/>
          <w:lang w:val="pt-BR"/>
        </w:rPr>
        <w:t>COMISSÃO CIENTÍFICA - 2015</w:t>
      </w:r>
    </w:p>
    <w:p w:rsidR="00993A99" w:rsidRDefault="00993A99" w:rsidP="005B1B3D">
      <w:pPr>
        <w:ind w:left="709" w:firstLine="567"/>
        <w:rPr>
          <w:rFonts w:ascii="Times New Roman" w:hAnsi="Times New Roman"/>
          <w:sz w:val="24"/>
          <w:szCs w:val="24"/>
          <w:lang w:val="pt-BR"/>
        </w:rPr>
      </w:pPr>
    </w:p>
    <w:p w:rsidR="00993A99" w:rsidRDefault="00993A99" w:rsidP="005B1B3D">
      <w:pPr>
        <w:ind w:left="709" w:firstLine="567"/>
        <w:rPr>
          <w:rFonts w:ascii="Times New Roman" w:hAnsi="Times New Roman"/>
          <w:sz w:val="24"/>
          <w:szCs w:val="24"/>
          <w:lang w:val="pt-BR"/>
        </w:rPr>
      </w:pPr>
    </w:p>
    <w:p w:rsidR="00993A99" w:rsidRPr="001F6611" w:rsidRDefault="00993A99" w:rsidP="005B1B3D">
      <w:pPr>
        <w:ind w:left="709" w:firstLine="567"/>
        <w:rPr>
          <w:rFonts w:ascii="Times New Roman" w:hAnsi="Times New Roman"/>
          <w:sz w:val="24"/>
          <w:szCs w:val="24"/>
          <w:lang w:val="pt-BR"/>
        </w:rPr>
      </w:pPr>
    </w:p>
    <w:p w:rsidR="00993A99" w:rsidRDefault="00993A99" w:rsidP="001F6611">
      <w:pPr>
        <w:ind w:left="709" w:firstLine="567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1F6611">
        <w:rPr>
          <w:rFonts w:ascii="Times New Roman" w:hAnsi="Times New Roman"/>
          <w:b/>
          <w:bCs/>
          <w:sz w:val="24"/>
          <w:szCs w:val="24"/>
          <w:lang w:val="pt-BR"/>
        </w:rPr>
        <w:t>COMPOSIÇÃO:</w:t>
      </w:r>
    </w:p>
    <w:p w:rsidR="00993A99" w:rsidRDefault="00993A99" w:rsidP="001F6611">
      <w:pPr>
        <w:ind w:left="709" w:firstLine="567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1F6611">
        <w:rPr>
          <w:rFonts w:ascii="Times New Roman" w:hAnsi="Times New Roman"/>
          <w:sz w:val="24"/>
          <w:szCs w:val="24"/>
          <w:lang w:val="pt-BR"/>
        </w:rPr>
        <w:t xml:space="preserve">Presidente: </w:t>
      </w:r>
      <w:r w:rsidRPr="001F6611">
        <w:rPr>
          <w:rFonts w:ascii="Times New Roman" w:hAnsi="Times New Roman"/>
          <w:sz w:val="24"/>
          <w:szCs w:val="24"/>
          <w:lang w:val="pt-BR" w:eastAsia="pt-BR"/>
        </w:rPr>
        <w:t>João Eduardo Nunes Salles (SP)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Membros: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Presidentes dos Departamentos Científicos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/>
        </w:rPr>
      </w:pPr>
      <w:r w:rsidRPr="001F6611">
        <w:rPr>
          <w:rFonts w:ascii="Times New Roman" w:hAnsi="Times New Roman"/>
          <w:sz w:val="24"/>
          <w:szCs w:val="24"/>
          <w:lang w:val="pt-BR"/>
        </w:rPr>
        <w:t xml:space="preserve">Indicados pela Diretoria: 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Victória Zeghbi C. Borba (PR)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Alexander Augusto de Lima Jorge (SP)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Estela Muskat Jatene (GO)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Milena Coelho Fernandes Caldato (PA)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Francisco Alfredo Bandeira e Farias (PE)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Cléo Otaviano Mesa Júnior (PR)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Amely Pereira Silva Balthazar (SC)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Victor Gervásio e Silva (GO)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/>
        </w:rPr>
      </w:pPr>
      <w:r w:rsidRPr="001F6611">
        <w:rPr>
          <w:rFonts w:ascii="Times New Roman" w:hAnsi="Times New Roman"/>
          <w:sz w:val="24"/>
          <w:szCs w:val="24"/>
          <w:lang w:val="pt-BR" w:eastAsia="pt-BR"/>
        </w:rPr>
        <w:t>Ruth Claupach Izydorczyk (RJ)</w:t>
      </w:r>
    </w:p>
    <w:p w:rsidR="00993A99" w:rsidRPr="001F6611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993A99" w:rsidRDefault="00993A99" w:rsidP="001F6611">
      <w:pPr>
        <w:ind w:left="709" w:firstLine="567"/>
        <w:jc w:val="both"/>
        <w:rPr>
          <w:rFonts w:ascii="Arial" w:hAnsi="Arial" w:cs="Arial"/>
          <w:sz w:val="24"/>
          <w:szCs w:val="24"/>
          <w:lang w:val="pt-BR"/>
        </w:rPr>
      </w:pPr>
    </w:p>
    <w:p w:rsidR="00993A99" w:rsidRPr="00E82A47" w:rsidRDefault="00993A99" w:rsidP="001F6611">
      <w:pPr>
        <w:ind w:left="709" w:firstLine="567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82A47">
        <w:rPr>
          <w:rFonts w:ascii="Arial" w:hAnsi="Arial" w:cs="Arial"/>
          <w:b/>
          <w:bCs/>
          <w:sz w:val="24"/>
          <w:szCs w:val="24"/>
          <w:lang w:val="pt-BR"/>
        </w:rPr>
        <w:t>AÇÕES:</w:t>
      </w:r>
    </w:p>
    <w:p w:rsidR="00993A99" w:rsidRDefault="00993A99" w:rsidP="001F6611">
      <w:pPr>
        <w:ind w:left="709" w:firstLine="567"/>
        <w:jc w:val="both"/>
        <w:rPr>
          <w:rFonts w:ascii="Arial" w:hAnsi="Arial" w:cs="Arial"/>
          <w:sz w:val="24"/>
          <w:szCs w:val="24"/>
          <w:lang w:val="pt-BR"/>
        </w:rPr>
      </w:pPr>
    </w:p>
    <w:p w:rsidR="00993A99" w:rsidRPr="00E82A47" w:rsidRDefault="00993A99" w:rsidP="001F6611">
      <w:pPr>
        <w:ind w:left="1440" w:hanging="164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-</w:t>
      </w:r>
      <w:r w:rsidRPr="00E82A47">
        <w:rPr>
          <w:rFonts w:ascii="Times New Roman" w:hAnsi="Times New Roman"/>
          <w:sz w:val="24"/>
          <w:szCs w:val="24"/>
          <w:lang w:val="pt-BR"/>
        </w:rPr>
        <w:t>Organização Científica do Congresso Brasileiro de Atualização em Endocrinologia e Metabologia - CBAEM 2015</w:t>
      </w:r>
      <w:r>
        <w:rPr>
          <w:rFonts w:ascii="Times New Roman" w:hAnsi="Times New Roman"/>
          <w:sz w:val="24"/>
          <w:szCs w:val="24"/>
          <w:lang w:val="pt-BR"/>
        </w:rPr>
        <w:t>;</w:t>
      </w:r>
    </w:p>
    <w:p w:rsidR="00993A99" w:rsidRPr="00E82A47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/>
        </w:rPr>
      </w:pPr>
      <w:r w:rsidRPr="00E82A47">
        <w:rPr>
          <w:rFonts w:ascii="Times New Roman" w:hAnsi="Times New Roman"/>
          <w:sz w:val="24"/>
          <w:szCs w:val="24"/>
          <w:lang w:val="pt-BR"/>
        </w:rPr>
        <w:t>- Realização dos Webmeetings da SBEM</w:t>
      </w:r>
      <w:r>
        <w:rPr>
          <w:rFonts w:ascii="Times New Roman" w:hAnsi="Times New Roman"/>
          <w:sz w:val="24"/>
          <w:szCs w:val="24"/>
          <w:lang w:val="pt-BR"/>
        </w:rPr>
        <w:t>;</w:t>
      </w:r>
    </w:p>
    <w:p w:rsidR="00993A99" w:rsidRPr="00E82A47" w:rsidRDefault="00993A99" w:rsidP="001F6611">
      <w:pPr>
        <w:ind w:left="1440" w:hanging="180"/>
        <w:jc w:val="both"/>
        <w:rPr>
          <w:rFonts w:ascii="Times New Roman" w:hAnsi="Times New Roman"/>
          <w:sz w:val="24"/>
          <w:szCs w:val="24"/>
          <w:lang w:val="pt-BR"/>
        </w:rPr>
      </w:pPr>
      <w:r w:rsidRPr="00E82A47">
        <w:rPr>
          <w:rFonts w:ascii="Times New Roman" w:hAnsi="Times New Roman"/>
          <w:sz w:val="24"/>
          <w:szCs w:val="24"/>
          <w:lang w:val="pt-BR"/>
        </w:rPr>
        <w:t>- Reunião no dia 09/07/2015 com o Presidente da Comissão Internacional da SBEM, Dr. César Boguszewski, sobre a vinda de palestrantes da Endocrine Society para o CBAEM 2016</w:t>
      </w:r>
      <w:r>
        <w:rPr>
          <w:rFonts w:ascii="Times New Roman" w:hAnsi="Times New Roman"/>
          <w:sz w:val="24"/>
          <w:szCs w:val="24"/>
          <w:lang w:val="pt-BR"/>
        </w:rPr>
        <w:t>;</w:t>
      </w:r>
    </w:p>
    <w:p w:rsidR="00993A99" w:rsidRPr="00E82A47" w:rsidRDefault="00993A99" w:rsidP="001F6611">
      <w:pPr>
        <w:ind w:left="1440" w:hanging="180"/>
        <w:jc w:val="both"/>
        <w:rPr>
          <w:rFonts w:ascii="Times New Roman" w:hAnsi="Times New Roman"/>
          <w:sz w:val="24"/>
          <w:szCs w:val="24"/>
          <w:lang w:val="pt-BR"/>
        </w:rPr>
      </w:pPr>
      <w:r w:rsidRPr="00E82A47">
        <w:rPr>
          <w:rFonts w:ascii="Times New Roman" w:hAnsi="Times New Roman"/>
          <w:sz w:val="24"/>
          <w:szCs w:val="24"/>
          <w:lang w:val="pt-BR"/>
        </w:rPr>
        <w:t xml:space="preserve">- Planejamento de reunião com o Dr. Fábio Trujilho, Presidente do Congresso Brasileiro de Endocrinologia e Metabologia – CBEM, em outubro de 2015, para organização do CBEM 2016. </w:t>
      </w:r>
    </w:p>
    <w:p w:rsidR="00993A99" w:rsidRPr="00E82A47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993A99" w:rsidRPr="00E82A47" w:rsidRDefault="00993A99" w:rsidP="001F6611">
      <w:pPr>
        <w:ind w:left="709" w:firstLine="567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993A99" w:rsidRPr="00E82A47" w:rsidRDefault="00993A99" w:rsidP="00E82A47">
      <w:pPr>
        <w:ind w:left="709" w:firstLine="567"/>
        <w:jc w:val="center"/>
        <w:rPr>
          <w:rFonts w:ascii="Times New Roman" w:hAnsi="Times New Roman"/>
          <w:sz w:val="24"/>
          <w:szCs w:val="24"/>
          <w:lang w:val="pt-BR"/>
        </w:rPr>
      </w:pPr>
      <w:r w:rsidRPr="00E82A47">
        <w:rPr>
          <w:rFonts w:ascii="Times New Roman" w:hAnsi="Times New Roman"/>
          <w:sz w:val="24"/>
          <w:szCs w:val="24"/>
          <w:lang w:val="pt-BR"/>
        </w:rPr>
        <w:t>São Paulo, 06 de agosto de 2015.</w:t>
      </w:r>
    </w:p>
    <w:p w:rsidR="00993A99" w:rsidRPr="00E82A47" w:rsidRDefault="00993A99" w:rsidP="00E82A47">
      <w:pPr>
        <w:ind w:left="709" w:firstLine="567"/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993A99" w:rsidRPr="00E82A47" w:rsidRDefault="00993A99" w:rsidP="00E82A47">
      <w:pPr>
        <w:ind w:left="709" w:firstLine="567"/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993A99" w:rsidRPr="00E82A47" w:rsidRDefault="00993A99" w:rsidP="00E82A47">
      <w:pPr>
        <w:ind w:left="709" w:firstLine="567"/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993A99" w:rsidRPr="00E82A47" w:rsidRDefault="00993A99" w:rsidP="00E82A47">
      <w:pPr>
        <w:ind w:left="709" w:firstLine="567"/>
        <w:jc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82A47">
        <w:rPr>
          <w:rFonts w:ascii="Times New Roman" w:hAnsi="Times New Roman"/>
          <w:b/>
          <w:bCs/>
          <w:sz w:val="24"/>
          <w:szCs w:val="24"/>
          <w:lang w:val="pt-BR"/>
        </w:rPr>
        <w:t>João Eduardo Nunes Salles</w:t>
      </w:r>
    </w:p>
    <w:p w:rsidR="00993A99" w:rsidRPr="00E82A47" w:rsidRDefault="00993A99" w:rsidP="00E82A47">
      <w:pPr>
        <w:ind w:left="709" w:firstLine="567"/>
        <w:jc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82A47">
        <w:rPr>
          <w:rFonts w:ascii="Times New Roman" w:hAnsi="Times New Roman"/>
          <w:b/>
          <w:bCs/>
          <w:sz w:val="24"/>
          <w:szCs w:val="24"/>
          <w:lang w:val="pt-BR"/>
        </w:rPr>
        <w:t>Presidente da Comissão Científica da SBEM</w:t>
      </w:r>
    </w:p>
    <w:sectPr w:rsidR="00993A99" w:rsidRPr="00E82A47" w:rsidSect="00124466">
      <w:headerReference w:type="default" r:id="rId7"/>
      <w:footerReference w:type="default" r:id="rId8"/>
      <w:pgSz w:w="11906" w:h="16838"/>
      <w:pgMar w:top="2269" w:right="1286" w:bottom="1977" w:left="0" w:header="0" w:footer="2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A99" w:rsidRDefault="00993A99" w:rsidP="00B1599D">
      <w:r>
        <w:separator/>
      </w:r>
    </w:p>
  </w:endnote>
  <w:endnote w:type="continuationSeparator" w:id="0">
    <w:p w:rsidR="00993A99" w:rsidRDefault="00993A99" w:rsidP="00B15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A99" w:rsidRDefault="00993A99" w:rsidP="005E60C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93A99" w:rsidRPr="00CC5169" w:rsidRDefault="00993A99" w:rsidP="00794168">
    <w:pPr>
      <w:pStyle w:val="Footer"/>
      <w:ind w:right="360" w:firstLine="540"/>
      <w:rPr>
        <w:rFonts w:ascii="Book Antiqua" w:hAnsi="Book Antiqua"/>
        <w:b/>
        <w:color w:val="808080"/>
        <w:sz w:val="16"/>
        <w:szCs w:val="16"/>
        <w:lang w:val="pt-BR"/>
      </w:rPr>
    </w:pPr>
    <w:r w:rsidRPr="00CC5169">
      <w:rPr>
        <w:rFonts w:ascii="Book Antiqua" w:hAnsi="Book Antiqua"/>
        <w:b/>
        <w:color w:val="808080"/>
        <w:sz w:val="16"/>
        <w:szCs w:val="16"/>
        <w:lang w:val="pt-BR"/>
      </w:rPr>
      <w:t>SBEM Nacional</w:t>
    </w:r>
  </w:p>
  <w:p w:rsidR="00993A99" w:rsidRPr="00CC5169" w:rsidRDefault="00993A99" w:rsidP="00F57F82">
    <w:pPr>
      <w:pStyle w:val="Footer"/>
      <w:ind w:firstLine="540"/>
      <w:rPr>
        <w:rFonts w:ascii="Book Antiqua" w:hAnsi="Book Antiqua"/>
        <w:color w:val="808080"/>
        <w:sz w:val="16"/>
        <w:szCs w:val="16"/>
        <w:lang w:val="pt-BR"/>
      </w:rPr>
    </w:pPr>
    <w:r w:rsidRPr="00CC5169">
      <w:rPr>
        <w:rFonts w:ascii="Book Antiqua" w:hAnsi="Book Antiqua"/>
        <w:color w:val="808080"/>
        <w:sz w:val="16"/>
        <w:szCs w:val="16"/>
        <w:lang w:val="pt-BR"/>
      </w:rPr>
      <w:t>Rua Humaitá, 85 - 5º andar</w:t>
    </w:r>
  </w:p>
  <w:p w:rsidR="00993A99" w:rsidRPr="00CC5169" w:rsidRDefault="00993A99" w:rsidP="00F57F82">
    <w:pPr>
      <w:pStyle w:val="Footer"/>
      <w:ind w:firstLine="540"/>
      <w:rPr>
        <w:rFonts w:ascii="Book Antiqua" w:hAnsi="Book Antiqua"/>
        <w:color w:val="808080"/>
        <w:sz w:val="16"/>
        <w:szCs w:val="16"/>
        <w:lang w:val="pt-BR"/>
      </w:rPr>
    </w:pPr>
    <w:r w:rsidRPr="00CC5169">
      <w:rPr>
        <w:rFonts w:ascii="Book Antiqua" w:hAnsi="Book Antiqua"/>
        <w:color w:val="808080"/>
        <w:sz w:val="16"/>
        <w:szCs w:val="16"/>
        <w:lang w:val="pt-BR"/>
      </w:rPr>
      <w:t>22261-000 - Humaitá - Rio de Janeiro/RJ</w:t>
    </w:r>
  </w:p>
  <w:p w:rsidR="00993A99" w:rsidRPr="00CC5169" w:rsidRDefault="00993A99" w:rsidP="00F57F82">
    <w:pPr>
      <w:pStyle w:val="Footer"/>
      <w:ind w:firstLine="540"/>
      <w:rPr>
        <w:rFonts w:ascii="Book Antiqua" w:hAnsi="Book Antiqua"/>
        <w:color w:val="808080"/>
        <w:sz w:val="16"/>
        <w:szCs w:val="16"/>
        <w:lang w:val="pt-BR"/>
      </w:rPr>
    </w:pPr>
    <w:r w:rsidRPr="00CC5169">
      <w:rPr>
        <w:rFonts w:ascii="Book Antiqua" w:hAnsi="Book Antiqua"/>
        <w:color w:val="808080"/>
        <w:sz w:val="16"/>
        <w:szCs w:val="16"/>
        <w:lang w:val="pt-BR"/>
      </w:rPr>
      <w:t xml:space="preserve">Fone: (21) 2579.0312 </w:t>
    </w:r>
  </w:p>
  <w:p w:rsidR="00993A99" w:rsidRPr="00CC5169" w:rsidRDefault="00993A99" w:rsidP="00F57F82">
    <w:pPr>
      <w:pStyle w:val="Footer"/>
      <w:ind w:firstLine="540"/>
      <w:rPr>
        <w:rFonts w:ascii="Book Antiqua" w:hAnsi="Book Antiqua"/>
        <w:color w:val="808080"/>
        <w:sz w:val="16"/>
        <w:szCs w:val="16"/>
      </w:rPr>
    </w:pPr>
    <w:r w:rsidRPr="00CC5169">
      <w:rPr>
        <w:rFonts w:ascii="Book Antiqua" w:hAnsi="Book Antiqua"/>
        <w:color w:val="808080"/>
        <w:sz w:val="16"/>
        <w:szCs w:val="16"/>
      </w:rPr>
      <w:t xml:space="preserve">E-mail: </w:t>
    </w:r>
    <w:hyperlink r:id="rId1" w:history="1">
      <w:r w:rsidRPr="00CC5169">
        <w:rPr>
          <w:rStyle w:val="Hyperlink"/>
          <w:rFonts w:ascii="Book Antiqua" w:hAnsi="Book Antiqua"/>
          <w:color w:val="808080"/>
          <w:sz w:val="16"/>
          <w:szCs w:val="16"/>
          <w:u w:val="none"/>
        </w:rPr>
        <w:t>sbem@sbem.org.br</w:t>
      </w:r>
    </w:hyperlink>
  </w:p>
  <w:p w:rsidR="00993A99" w:rsidRPr="00CC5169" w:rsidRDefault="00993A99" w:rsidP="00F57F82">
    <w:pPr>
      <w:pStyle w:val="Footer"/>
      <w:ind w:firstLine="540"/>
      <w:rPr>
        <w:rFonts w:ascii="Book Antiqua" w:hAnsi="Book Antiqua"/>
        <w:color w:val="808080"/>
        <w:sz w:val="16"/>
        <w:szCs w:val="16"/>
      </w:rPr>
    </w:pPr>
    <w:r w:rsidRPr="00CC5169">
      <w:rPr>
        <w:rFonts w:ascii="Book Antiqua" w:hAnsi="Book Antiqua"/>
        <w:color w:val="808080"/>
        <w:sz w:val="16"/>
        <w:szCs w:val="16"/>
      </w:rPr>
      <w:t>www.sbem.org.br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A99" w:rsidRDefault="00993A99" w:rsidP="00B1599D">
      <w:r>
        <w:separator/>
      </w:r>
    </w:p>
  </w:footnote>
  <w:footnote w:type="continuationSeparator" w:id="0">
    <w:p w:rsidR="00993A99" w:rsidRDefault="00993A99" w:rsidP="00B15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A99" w:rsidRDefault="00993A99" w:rsidP="005377E4">
    <w:pPr>
      <w:pStyle w:val="Header"/>
      <w:ind w:firstLine="0"/>
      <w:jc w:val="center"/>
    </w:pPr>
    <w:r w:rsidRPr="003B2878"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0" o:spid="_x0000_i1026" type="#_x0000_t75" alt="slid_sbem.jpg" style="width:594pt;height:81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8600A"/>
    <w:multiLevelType w:val="hybridMultilevel"/>
    <w:tmpl w:val="18EC7602"/>
    <w:lvl w:ilvl="0" w:tplc="AC14032C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99D"/>
    <w:rsid w:val="0006086F"/>
    <w:rsid w:val="000A382A"/>
    <w:rsid w:val="000E377E"/>
    <w:rsid w:val="00124466"/>
    <w:rsid w:val="001E2152"/>
    <w:rsid w:val="001F6611"/>
    <w:rsid w:val="002470DB"/>
    <w:rsid w:val="00253A8D"/>
    <w:rsid w:val="00254680"/>
    <w:rsid w:val="002A21FF"/>
    <w:rsid w:val="002D43F3"/>
    <w:rsid w:val="002F3617"/>
    <w:rsid w:val="003B2878"/>
    <w:rsid w:val="00463A79"/>
    <w:rsid w:val="00476B20"/>
    <w:rsid w:val="00477DED"/>
    <w:rsid w:val="004E5226"/>
    <w:rsid w:val="005377E4"/>
    <w:rsid w:val="005B1B3D"/>
    <w:rsid w:val="005E60CB"/>
    <w:rsid w:val="0062495F"/>
    <w:rsid w:val="00755D68"/>
    <w:rsid w:val="00760341"/>
    <w:rsid w:val="00794168"/>
    <w:rsid w:val="007B37B6"/>
    <w:rsid w:val="007D711E"/>
    <w:rsid w:val="007F45DE"/>
    <w:rsid w:val="00865837"/>
    <w:rsid w:val="008D179D"/>
    <w:rsid w:val="00954AC3"/>
    <w:rsid w:val="00993A99"/>
    <w:rsid w:val="009D37A5"/>
    <w:rsid w:val="009F0031"/>
    <w:rsid w:val="00A34B87"/>
    <w:rsid w:val="00B075F3"/>
    <w:rsid w:val="00B1599D"/>
    <w:rsid w:val="00B17C02"/>
    <w:rsid w:val="00B6456C"/>
    <w:rsid w:val="00BA266E"/>
    <w:rsid w:val="00BA51F0"/>
    <w:rsid w:val="00C0651D"/>
    <w:rsid w:val="00C50DBE"/>
    <w:rsid w:val="00C85B6F"/>
    <w:rsid w:val="00C939E5"/>
    <w:rsid w:val="00CB12A4"/>
    <w:rsid w:val="00CC5169"/>
    <w:rsid w:val="00DA7FD5"/>
    <w:rsid w:val="00DB2308"/>
    <w:rsid w:val="00DB41C7"/>
    <w:rsid w:val="00DC291D"/>
    <w:rsid w:val="00DE49E3"/>
    <w:rsid w:val="00E72931"/>
    <w:rsid w:val="00E82A47"/>
    <w:rsid w:val="00EF29F1"/>
    <w:rsid w:val="00F31889"/>
    <w:rsid w:val="00F57F82"/>
    <w:rsid w:val="00F67952"/>
    <w:rsid w:val="00FF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06086F"/>
    <w:pPr>
      <w:ind w:firstLine="36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086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6086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6086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6086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6086F"/>
    <w:pPr>
      <w:spacing w:before="200" w:after="80"/>
      <w:ind w:firstLine="0"/>
      <w:outlineLvl w:val="4"/>
    </w:pPr>
    <w:rPr>
      <w:rFonts w:ascii="Cambria" w:eastAsia="Times New Roman" w:hAnsi="Cambria"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6086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6086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6086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6086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086F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6086F"/>
    <w:rPr>
      <w:rFonts w:ascii="Cambria" w:hAnsi="Cambria" w:cs="Times New Roman"/>
      <w:color w:val="365F9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6086F"/>
    <w:rPr>
      <w:rFonts w:ascii="Cambria" w:hAnsi="Cambria" w:cs="Times New Roman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6086F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6086F"/>
    <w:rPr>
      <w:rFonts w:ascii="Cambria" w:hAnsi="Cambria" w:cs="Times New Roman"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6086F"/>
    <w:rPr>
      <w:rFonts w:ascii="Cambria" w:hAnsi="Cambria" w:cs="Times New Roman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6086F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6086F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6086F"/>
    <w:rPr>
      <w:rFonts w:ascii="Cambria" w:hAnsi="Cambria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06086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06086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99"/>
    <w:locked/>
    <w:rsid w:val="0006086F"/>
    <w:rPr>
      <w:rFonts w:ascii="Cambria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06086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6086F"/>
    <w:rPr>
      <w:rFonts w:ascii="Calibri" w:cs="Times New Roman"/>
      <w:i/>
      <w:iCs/>
      <w:sz w:val="24"/>
      <w:szCs w:val="24"/>
    </w:rPr>
  </w:style>
  <w:style w:type="character" w:styleId="Strong">
    <w:name w:val="Strong"/>
    <w:basedOn w:val="DefaultParagraphFont"/>
    <w:uiPriority w:val="99"/>
    <w:qFormat/>
    <w:rsid w:val="0006086F"/>
    <w:rPr>
      <w:rFonts w:cs="Times New Roman"/>
      <w:b/>
      <w:bCs/>
      <w:spacing w:val="0"/>
    </w:rPr>
  </w:style>
  <w:style w:type="character" w:styleId="Emphasis">
    <w:name w:val="Emphasis"/>
    <w:basedOn w:val="DefaultParagraphFont"/>
    <w:uiPriority w:val="99"/>
    <w:qFormat/>
    <w:rsid w:val="0006086F"/>
    <w:rPr>
      <w:rFonts w:cs="Times New Roman"/>
      <w:b/>
      <w:i/>
      <w:color w:val="5A5A5A"/>
    </w:rPr>
  </w:style>
  <w:style w:type="paragraph" w:styleId="NoSpacing">
    <w:name w:val="No Spacing"/>
    <w:basedOn w:val="Normal"/>
    <w:link w:val="NoSpacingChar"/>
    <w:uiPriority w:val="99"/>
    <w:qFormat/>
    <w:rsid w:val="0006086F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06086F"/>
    <w:rPr>
      <w:rFonts w:cs="Times New Roman"/>
    </w:rPr>
  </w:style>
  <w:style w:type="paragraph" w:styleId="ListParagraph">
    <w:name w:val="List Paragraph"/>
    <w:basedOn w:val="Normal"/>
    <w:uiPriority w:val="99"/>
    <w:qFormat/>
    <w:rsid w:val="0006086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6086F"/>
    <w:rPr>
      <w:rFonts w:ascii="Cambria" w:eastAsia="Times New Roman" w:hAnsi="Cambria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99"/>
    <w:locked/>
    <w:rsid w:val="0006086F"/>
    <w:rPr>
      <w:rFonts w:ascii="Cambria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6086F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basedOn w:val="DefaultParagraphFont"/>
    <w:uiPriority w:val="99"/>
    <w:qFormat/>
    <w:rsid w:val="0006086F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06086F"/>
    <w:rPr>
      <w:rFonts w:cs="Times New Roman"/>
      <w:b/>
      <w:i/>
      <w:color w:val="4F81BD"/>
      <w:sz w:val="22"/>
    </w:rPr>
  </w:style>
  <w:style w:type="character" w:styleId="SubtleReference">
    <w:name w:val="Subtle Reference"/>
    <w:basedOn w:val="DefaultParagraphFont"/>
    <w:uiPriority w:val="99"/>
    <w:qFormat/>
    <w:rsid w:val="0006086F"/>
    <w:rPr>
      <w:rFonts w:cs="Times New Roman"/>
      <w:color w:val="auto"/>
      <w:u w:val="single" w:color="9BBB59"/>
    </w:rPr>
  </w:style>
  <w:style w:type="character" w:styleId="IntenseReference">
    <w:name w:val="Intense Reference"/>
    <w:basedOn w:val="DefaultParagraphFont"/>
    <w:uiPriority w:val="99"/>
    <w:qFormat/>
    <w:rsid w:val="0006086F"/>
    <w:rPr>
      <w:rFonts w:cs="Times New Roman"/>
      <w:b/>
      <w:bCs/>
      <w:color w:val="auto"/>
      <w:u w:val="single" w:color="9BBB59"/>
    </w:rPr>
  </w:style>
  <w:style w:type="character" w:styleId="BookTitle">
    <w:name w:val="Book Title"/>
    <w:basedOn w:val="DefaultParagraphFont"/>
    <w:uiPriority w:val="99"/>
    <w:qFormat/>
    <w:rsid w:val="0006086F"/>
    <w:rPr>
      <w:rFonts w:ascii="Cambria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99"/>
    <w:qFormat/>
    <w:rsid w:val="0006086F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B1599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1599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1599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1599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15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59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1599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F3617"/>
    <w:rPr>
      <w:rFonts w:cs="Times New Roman"/>
      <w:color w:val="800080"/>
      <w:u w:val="single"/>
    </w:rPr>
  </w:style>
  <w:style w:type="character" w:customStyle="1" w:styleId="EstiloDeEmail52">
    <w:name w:val="EstiloDeEmail52"/>
    <w:basedOn w:val="DefaultParagraphFont"/>
    <w:uiPriority w:val="99"/>
    <w:semiHidden/>
    <w:rsid w:val="002F3617"/>
    <w:rPr>
      <w:rFonts w:ascii="Book Antiqua" w:hAnsi="Book Antiqua" w:cs="Times New Roman"/>
      <w:color w:val="000000"/>
      <w:sz w:val="24"/>
      <w:szCs w:val="24"/>
      <w:u w:val="none"/>
      <w:effect w:val="none"/>
    </w:rPr>
  </w:style>
  <w:style w:type="paragraph" w:styleId="NormalWeb">
    <w:name w:val="Normal (Web)"/>
    <w:basedOn w:val="Normal"/>
    <w:uiPriority w:val="99"/>
    <w:semiHidden/>
    <w:rsid w:val="00EF29F1"/>
    <w:pPr>
      <w:spacing w:before="100" w:beforeAutospacing="1" w:after="100" w:afterAutospacing="1"/>
      <w:ind w:firstLine="0"/>
    </w:pPr>
    <w:rPr>
      <w:sz w:val="24"/>
      <w:szCs w:val="24"/>
      <w:lang w:val="pt-BR" w:eastAsia="pt-BR"/>
    </w:rPr>
  </w:style>
  <w:style w:type="character" w:styleId="PageNumber">
    <w:name w:val="page number"/>
    <w:basedOn w:val="DefaultParagraphFont"/>
    <w:uiPriority w:val="99"/>
    <w:rsid w:val="0079416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bem@sbem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171</Words>
  <Characters>928</Characters>
  <Application>Microsoft Office Outlook</Application>
  <DocSecurity>0</DocSecurity>
  <Lines>0</Lines>
  <Paragraphs>0</Paragraphs>
  <ScaleCrop>false</ScaleCrop>
  <Company>SBEM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INTERNACIONAL</dc:title>
  <dc:subject/>
  <dc:creator>Aurilanja Falcão</dc:creator>
  <cp:keywords/>
  <dc:description/>
  <cp:lastModifiedBy>SBEM</cp:lastModifiedBy>
  <cp:revision>2</cp:revision>
  <cp:lastPrinted>2011-05-16T18:42:00Z</cp:lastPrinted>
  <dcterms:created xsi:type="dcterms:W3CDTF">2015-08-06T16:03:00Z</dcterms:created>
  <dcterms:modified xsi:type="dcterms:W3CDTF">2015-08-06T16:03:00Z</dcterms:modified>
</cp:coreProperties>
</file>